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268E" w:rsidRDefault="00A1268E" w:rsidP="007A79B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Памятка занимающемуся</w:t>
      </w:r>
    </w:p>
    <w:p w:rsidR="00A1268E" w:rsidRPr="007A79B4" w:rsidRDefault="00A1268E" w:rsidP="005B33F1">
      <w:pPr>
        <w:pStyle w:val="ListParagraph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переходим на сайте Спортивной школы «ЗАРЯ» во вкладку ДИСТАНЦИОННОЕ ОБУЧЕНИЕ – Тренировочный план занятий</w:t>
      </w:r>
    </w:p>
    <w:p w:rsidR="00A1268E" w:rsidRPr="007A79B4" w:rsidRDefault="00A1268E" w:rsidP="005B33F1">
      <w:pPr>
        <w:pStyle w:val="ListParagraph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выбираем  Фамилию тренера, у которого занимаемся, переходим на страницу тренера</w:t>
      </w:r>
    </w:p>
    <w:p w:rsidR="00A1268E" w:rsidRPr="007A79B4" w:rsidRDefault="00A1268E" w:rsidP="005B33F1">
      <w:pPr>
        <w:pStyle w:val="ListParagraph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странице тренера, кликаем на своей группе, переходим на страницу своей группы</w:t>
      </w:r>
    </w:p>
    <w:p w:rsidR="00A1268E" w:rsidRPr="007A79B4" w:rsidRDefault="00A1268E" w:rsidP="005B33F1">
      <w:pPr>
        <w:pStyle w:val="ListParagraph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выбираем файл с заданием на текущую дату</w:t>
      </w:r>
    </w:p>
    <w:p w:rsidR="00A1268E" w:rsidRPr="007A79B4" w:rsidRDefault="00A1268E" w:rsidP="005B33F1">
      <w:pPr>
        <w:pStyle w:val="ListParagraph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выполняем задание</w:t>
      </w:r>
    </w:p>
    <w:p w:rsidR="00A1268E" w:rsidRPr="007A79B4" w:rsidRDefault="00A1268E" w:rsidP="005B33F1">
      <w:pPr>
        <w:pStyle w:val="ListParagraph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результаты работы отправляем тренеру указанным в задании способом</w:t>
      </w:r>
    </w:p>
    <w:p w:rsidR="00A1268E" w:rsidRDefault="00A1268E" w:rsidP="003C7F1B">
      <w:pPr>
        <w:spacing w:after="0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5B33F1">
        <w:rPr>
          <w:rFonts w:ascii="Times New Roman" w:hAnsi="Times New Roman" w:cs="Times New Roman"/>
          <w:sz w:val="28"/>
          <w:szCs w:val="28"/>
        </w:rPr>
        <w:t>Во время заняти</w:t>
      </w:r>
      <w:r>
        <w:rPr>
          <w:rFonts w:ascii="Times New Roman" w:hAnsi="Times New Roman" w:cs="Times New Roman"/>
          <w:sz w:val="28"/>
          <w:szCs w:val="28"/>
        </w:rPr>
        <w:t>я можно проконсультироваться с тренером</w:t>
      </w:r>
      <w:r w:rsidRPr="005B33F1">
        <w:rPr>
          <w:rFonts w:ascii="Times New Roman" w:hAnsi="Times New Roman" w:cs="Times New Roman"/>
          <w:sz w:val="28"/>
          <w:szCs w:val="28"/>
        </w:rPr>
        <w:t xml:space="preserve"> по телефону, электронной почте,  через </w:t>
      </w:r>
      <w:r>
        <w:rPr>
          <w:rFonts w:ascii="Times New Roman" w:hAnsi="Times New Roman" w:cs="Times New Roman"/>
          <w:sz w:val="28"/>
          <w:szCs w:val="28"/>
          <w:lang w:val="en-US"/>
        </w:rPr>
        <w:t>WhatsApp</w:t>
      </w:r>
      <w:r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  <w:lang w:val="en-US"/>
        </w:rPr>
        <w:t>Skype</w:t>
      </w:r>
      <w:r>
        <w:rPr>
          <w:rFonts w:ascii="Times New Roman" w:hAnsi="Times New Roman" w:cs="Times New Roman"/>
          <w:sz w:val="28"/>
          <w:szCs w:val="28"/>
        </w:rPr>
        <w:t>, а также (в случае необходимости) прийти на индивидуальную консультацию.</w:t>
      </w:r>
    </w:p>
    <w:p w:rsidR="00A1268E" w:rsidRDefault="00A1268E" w:rsidP="005B33F1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A1268E" w:rsidRDefault="00A1268E" w:rsidP="005B33F1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Задания оцениваются ежедневно.</w:t>
      </w:r>
    </w:p>
    <w:p w:rsidR="00A1268E" w:rsidRPr="005B33F1" w:rsidRDefault="00A1268E" w:rsidP="005B33F1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sectPr w:rsidR="00A1268E" w:rsidRPr="005B33F1" w:rsidSect="007A79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DD67E3"/>
    <w:multiLevelType w:val="hybridMultilevel"/>
    <w:tmpl w:val="5A0E2D48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A79B4"/>
    <w:rsid w:val="00205A14"/>
    <w:rsid w:val="003C7F1B"/>
    <w:rsid w:val="00571333"/>
    <w:rsid w:val="005B33F1"/>
    <w:rsid w:val="00687789"/>
    <w:rsid w:val="006A76A0"/>
    <w:rsid w:val="00757318"/>
    <w:rsid w:val="007A79B4"/>
    <w:rsid w:val="00806429"/>
    <w:rsid w:val="00847F02"/>
    <w:rsid w:val="008C46F4"/>
    <w:rsid w:val="009E29D1"/>
    <w:rsid w:val="00A1268E"/>
    <w:rsid w:val="00C234E5"/>
    <w:rsid w:val="00E959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234E5"/>
    <w:pPr>
      <w:spacing w:after="200" w:line="276" w:lineRule="auto"/>
    </w:pPr>
    <w:rPr>
      <w:rFonts w:cs="Calibri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7A79B4"/>
    <w:pPr>
      <w:ind w:left="7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23</TotalTime>
  <Pages>1</Pages>
  <Words>93</Words>
  <Characters>536</Characters>
  <Application>Microsoft Office Outlook</Application>
  <DocSecurity>0</DocSecurity>
  <Lines>0</Lines>
  <Paragraphs>0</Paragraphs>
  <ScaleCrop>false</ScaleCrop>
  <Company>School_6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Лидия</dc:creator>
  <cp:keywords/>
  <dc:description/>
  <cp:lastModifiedBy>User</cp:lastModifiedBy>
  <cp:revision>7</cp:revision>
  <cp:lastPrinted>2020-03-21T08:14:00Z</cp:lastPrinted>
  <dcterms:created xsi:type="dcterms:W3CDTF">2020-03-21T08:00:00Z</dcterms:created>
  <dcterms:modified xsi:type="dcterms:W3CDTF">2020-04-07T11:50:00Z</dcterms:modified>
</cp:coreProperties>
</file>